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042A" w14:textId="7903B40F" w:rsidR="00571ABD" w:rsidRPr="00BB203B" w:rsidRDefault="0020610A" w:rsidP="00775DFD">
      <w:pPr>
        <w:pStyle w:val="Companyname"/>
        <w:rPr>
          <w:rFonts w:ascii="Arial" w:hAnsi="Arial" w:cs="Arial"/>
          <w:sz w:val="36"/>
          <w:szCs w:val="36"/>
        </w:rPr>
      </w:pPr>
      <w:r w:rsidRPr="00BB203B">
        <w:rPr>
          <w:rFonts w:ascii="Arial" w:hAnsi="Arial" w:cs="Arial"/>
          <w:sz w:val="36"/>
          <w:szCs w:val="36"/>
        </w:rPr>
        <w:t>Disciplinary Action Form</w:t>
      </w:r>
    </w:p>
    <w:p w14:paraId="7ED7786D" w14:textId="2EE9038D" w:rsidR="00571ABD" w:rsidRPr="00BB203B" w:rsidRDefault="002A4C73" w:rsidP="00BB203B">
      <w:pPr>
        <w:pStyle w:val="Heading2"/>
        <w:shd w:val="clear" w:color="auto" w:fill="D0F5FF"/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 xml:space="preserve">Employee </w:t>
      </w:r>
      <w:r w:rsidR="00BC40C1" w:rsidRPr="00BB203B">
        <w:rPr>
          <w:rFonts w:ascii="Arial" w:hAnsi="Arial" w:cs="Arial"/>
          <w:bCs/>
        </w:rPr>
        <w:t>i</w:t>
      </w:r>
      <w:r w:rsidRPr="00BB203B">
        <w:rPr>
          <w:rFonts w:ascii="Arial" w:hAnsi="Arial" w:cs="Arial"/>
          <w:bCs/>
        </w:rPr>
        <w:t>nformatio</w:t>
      </w:r>
      <w:r w:rsidR="00FD652D" w:rsidRPr="00BB203B">
        <w:rPr>
          <w:rFonts w:ascii="Arial" w:hAnsi="Arial" w:cs="Arial"/>
          <w:bCs/>
        </w:rPr>
        <w:t>n</w:t>
      </w:r>
    </w:p>
    <w:tbl>
      <w:tblPr>
        <w:tblW w:w="5000" w:type="pct"/>
        <w:tblLayout w:type="fixed"/>
        <w:tblLook w:val="06A0" w:firstRow="1" w:lastRow="0" w:firstColumn="1" w:lastColumn="0" w:noHBand="1" w:noVBand="1"/>
        <w:tblDescription w:val="Contact information table"/>
      </w:tblPr>
      <w:tblGrid>
        <w:gridCol w:w="2268"/>
        <w:gridCol w:w="2965"/>
        <w:gridCol w:w="2138"/>
        <w:gridCol w:w="3095"/>
      </w:tblGrid>
      <w:tr w:rsidR="00571ABD" w:rsidRPr="00BB203B" w14:paraId="3FD57A2A" w14:textId="77777777" w:rsidTr="00E16AD5">
        <w:sdt>
          <w:sdtPr>
            <w:rPr>
              <w:rFonts w:ascii="Arial" w:hAnsi="Arial" w:cs="Arial"/>
            </w:rPr>
            <w:alias w:val="Employee name:"/>
            <w:tag w:val="Employee name:"/>
            <w:id w:val="-582676545"/>
            <w:placeholder>
              <w:docPart w:val="52E10FF2979A5B4092612F9D0254ABF0"/>
            </w:placeholder>
            <w:temporary/>
            <w:showingPlcHdr/>
            <w15:appearance w15:val="hidden"/>
          </w:sdtPr>
          <w:sdtContent>
            <w:tc>
              <w:tcPr>
                <w:tcW w:w="2268" w:type="dxa"/>
              </w:tcPr>
              <w:p w14:paraId="2B33DE24" w14:textId="77777777" w:rsidR="00571ABD" w:rsidRPr="00BB203B" w:rsidRDefault="004A4768" w:rsidP="004A4768">
                <w:pPr>
                  <w:pStyle w:val="Heading3"/>
                  <w:rPr>
                    <w:rFonts w:ascii="Arial" w:hAnsi="Arial" w:cs="Arial"/>
                  </w:rPr>
                </w:pPr>
                <w:r w:rsidRPr="00BB203B">
                  <w:rPr>
                    <w:rFonts w:ascii="Arial" w:hAnsi="Arial" w:cs="Arial"/>
                    <w:color w:val="30206B"/>
                    <w:lang w:bidi="en-GB"/>
                  </w:rPr>
                  <w:t>Employee name</w:t>
                </w:r>
              </w:p>
            </w:tc>
          </w:sdtContent>
        </w:sdt>
        <w:tc>
          <w:tcPr>
            <w:tcW w:w="2965" w:type="dxa"/>
          </w:tcPr>
          <w:p w14:paraId="7FDDDE52" w14:textId="77777777" w:rsidR="00571ABD" w:rsidRPr="00BB203B" w:rsidRDefault="00E734AC" w:rsidP="004A4768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</w:t>
            </w:r>
            <w:sdt>
              <w:sdtPr>
                <w:rPr>
                  <w:rFonts w:ascii="Arial" w:hAnsi="Arial" w:cs="Arial"/>
                </w:rPr>
                <w:alias w:val="Enter employee name:"/>
                <w:tag w:val="Enter employee name:"/>
                <w:id w:val="-552544289"/>
                <w:placeholder>
                  <w:docPart w:val="9E39F8BD11CCE44583B1FEE14EC758B0"/>
                </w:placeholder>
                <w:temporary/>
                <w:showingPlcHdr/>
                <w15:appearance w15:val="hidden"/>
              </w:sdtPr>
              <w:sdtContent>
                <w:r w:rsidR="004A4768" w:rsidRPr="00BB203B">
                  <w:rPr>
                    <w:rFonts w:ascii="Arial" w:hAnsi="Arial" w:cs="Arial"/>
                    <w:lang w:bidi="en-GB"/>
                  </w:rPr>
                  <w:t>Enter employee name</w:t>
                </w:r>
              </w:sdtContent>
            </w:sdt>
            <w:r w:rsidRPr="00BB203B">
              <w:rPr>
                <w:rFonts w:ascii="Arial" w:hAnsi="Arial" w:cs="Arial"/>
              </w:rPr>
              <w:t>]</w:t>
            </w:r>
          </w:p>
        </w:tc>
        <w:tc>
          <w:tcPr>
            <w:tcW w:w="2138" w:type="dxa"/>
          </w:tcPr>
          <w:p w14:paraId="7DA6E86C" w14:textId="77777777" w:rsidR="00571ABD" w:rsidRPr="00BB203B" w:rsidRDefault="00E734AC" w:rsidP="004A4768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>Date</w:t>
            </w:r>
          </w:p>
        </w:tc>
        <w:tc>
          <w:tcPr>
            <w:tcW w:w="3095" w:type="dxa"/>
          </w:tcPr>
          <w:p w14:paraId="072F6229" w14:textId="77777777" w:rsidR="00571ABD" w:rsidRPr="00BB203B" w:rsidRDefault="00E734A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[Enter date]</w:t>
            </w:r>
          </w:p>
        </w:tc>
      </w:tr>
      <w:tr w:rsidR="004A4768" w:rsidRPr="00BB203B" w14:paraId="6958331D" w14:textId="77777777" w:rsidTr="00E16AD5">
        <w:tc>
          <w:tcPr>
            <w:tcW w:w="2268" w:type="dxa"/>
          </w:tcPr>
          <w:p w14:paraId="7BBC6ABB" w14:textId="77777777" w:rsidR="004A4768" w:rsidRPr="00BB203B" w:rsidRDefault="00E734AC" w:rsidP="00B109B2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>Job title</w:t>
            </w:r>
          </w:p>
        </w:tc>
        <w:tc>
          <w:tcPr>
            <w:tcW w:w="2965" w:type="dxa"/>
          </w:tcPr>
          <w:p w14:paraId="06578119" w14:textId="77777777" w:rsidR="004A4768" w:rsidRPr="00BB203B" w:rsidRDefault="00E734AC" w:rsidP="004A4768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[Enter employee job title]</w:t>
            </w:r>
          </w:p>
        </w:tc>
        <w:sdt>
          <w:sdtPr>
            <w:rPr>
              <w:rFonts w:ascii="Arial" w:hAnsi="Arial" w:cs="Arial"/>
            </w:rPr>
            <w:alias w:val="Manager:"/>
            <w:tag w:val="Manager:"/>
            <w:id w:val="1639387174"/>
            <w:placeholder>
              <w:docPart w:val="533CC1255D8E06458841634A6845C4F4"/>
            </w:placeholder>
            <w:temporary/>
            <w:showingPlcHdr/>
            <w15:appearance w15:val="hidden"/>
          </w:sdtPr>
          <w:sdtContent>
            <w:tc>
              <w:tcPr>
                <w:tcW w:w="2138" w:type="dxa"/>
              </w:tcPr>
              <w:p w14:paraId="6600449E" w14:textId="77777777" w:rsidR="004A4768" w:rsidRPr="00BB203B" w:rsidRDefault="00B109B2" w:rsidP="00B109B2">
                <w:pPr>
                  <w:pStyle w:val="Heading3"/>
                  <w:rPr>
                    <w:rFonts w:ascii="Arial" w:hAnsi="Arial" w:cs="Arial"/>
                  </w:rPr>
                </w:pPr>
                <w:r w:rsidRPr="00BB203B">
                  <w:rPr>
                    <w:rFonts w:ascii="Arial" w:hAnsi="Arial" w:cs="Arial"/>
                    <w:color w:val="30206B"/>
                    <w:lang w:bidi="en-GB"/>
                  </w:rPr>
                  <w:t>Manager</w:t>
                </w:r>
              </w:p>
            </w:tc>
          </w:sdtContent>
        </w:sdt>
        <w:tc>
          <w:tcPr>
            <w:tcW w:w="3095" w:type="dxa"/>
          </w:tcPr>
          <w:p w14:paraId="33554581" w14:textId="77777777" w:rsidR="004A4768" w:rsidRPr="00BB203B" w:rsidRDefault="00E734AC" w:rsidP="004A4768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</w:t>
            </w:r>
            <w:sdt>
              <w:sdtPr>
                <w:rPr>
                  <w:rFonts w:ascii="Arial" w:hAnsi="Arial" w:cs="Arial"/>
                </w:rPr>
                <w:alias w:val="Enter manager:"/>
                <w:tag w:val="Enter manager:"/>
                <w:id w:val="26693800"/>
                <w:placeholder>
                  <w:docPart w:val="02A2CD39F3D2AF4095D16A15AB4F0FE0"/>
                </w:placeholder>
                <w:temporary/>
                <w:showingPlcHdr/>
                <w15:appearance w15:val="hidden"/>
              </w:sdtPr>
              <w:sdtContent>
                <w:r w:rsidR="004A4768" w:rsidRPr="00BB203B">
                  <w:rPr>
                    <w:rFonts w:ascii="Arial" w:hAnsi="Arial" w:cs="Arial"/>
                    <w:lang w:bidi="en-GB"/>
                  </w:rPr>
                  <w:t>Enter manager</w:t>
                </w:r>
              </w:sdtContent>
            </w:sdt>
            <w:r w:rsidRPr="00BB203B">
              <w:rPr>
                <w:rFonts w:ascii="Arial" w:hAnsi="Arial" w:cs="Arial"/>
              </w:rPr>
              <w:t>’s name]</w:t>
            </w:r>
          </w:p>
        </w:tc>
      </w:tr>
      <w:tr w:rsidR="004A4768" w:rsidRPr="00BB203B" w14:paraId="1E59A042" w14:textId="77777777" w:rsidTr="00E16AD5">
        <w:tc>
          <w:tcPr>
            <w:tcW w:w="2268" w:type="dxa"/>
          </w:tcPr>
          <w:p w14:paraId="77ADC3C9" w14:textId="77777777" w:rsidR="004A4768" w:rsidRPr="00BB203B" w:rsidRDefault="00E734AC" w:rsidP="00B109B2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>Employee ID</w:t>
            </w:r>
          </w:p>
        </w:tc>
        <w:tc>
          <w:tcPr>
            <w:tcW w:w="2965" w:type="dxa"/>
          </w:tcPr>
          <w:p w14:paraId="603CF792" w14:textId="77777777" w:rsidR="004A4768" w:rsidRPr="00BB203B" w:rsidRDefault="00E734AC" w:rsidP="00B109B2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[Enter employee ID no.]</w:t>
            </w:r>
          </w:p>
        </w:tc>
        <w:tc>
          <w:tcPr>
            <w:tcW w:w="2138" w:type="dxa"/>
          </w:tcPr>
          <w:p w14:paraId="1DF27821" w14:textId="77777777" w:rsidR="004A4768" w:rsidRPr="00BB203B" w:rsidRDefault="00E734AC" w:rsidP="004A4768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>Department</w:t>
            </w:r>
          </w:p>
        </w:tc>
        <w:tc>
          <w:tcPr>
            <w:tcW w:w="3095" w:type="dxa"/>
          </w:tcPr>
          <w:p w14:paraId="79F74687" w14:textId="77777777" w:rsidR="004A4768" w:rsidRPr="00BB203B" w:rsidRDefault="00E734AC" w:rsidP="00B109B2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[Enter department name]</w:t>
            </w:r>
          </w:p>
        </w:tc>
      </w:tr>
    </w:tbl>
    <w:p w14:paraId="6F65B726" w14:textId="1A246960" w:rsidR="00C00149" w:rsidRPr="00BB203B" w:rsidRDefault="00C00149" w:rsidP="002A4C73">
      <w:pPr>
        <w:pStyle w:val="Heading2"/>
        <w:shd w:val="clear" w:color="auto" w:fill="D0F5FF"/>
        <w:tabs>
          <w:tab w:val="center" w:pos="5233"/>
        </w:tabs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 xml:space="preserve">Employee </w:t>
      </w:r>
      <w:r w:rsidR="00BC40C1" w:rsidRPr="00BB203B">
        <w:rPr>
          <w:rFonts w:ascii="Arial" w:hAnsi="Arial" w:cs="Arial"/>
          <w:bCs/>
        </w:rPr>
        <w:t>r</w:t>
      </w:r>
      <w:r w:rsidRPr="00BB203B">
        <w:rPr>
          <w:rFonts w:ascii="Arial" w:hAnsi="Arial" w:cs="Arial"/>
          <w:bCs/>
        </w:rPr>
        <w:t>esponsibilities</w:t>
      </w:r>
    </w:p>
    <w:p w14:paraId="2C302F55" w14:textId="77777777" w:rsidR="00C00149" w:rsidRPr="00BB203B" w:rsidRDefault="00C00149" w:rsidP="00C00149">
      <w:pPr>
        <w:rPr>
          <w:rFonts w:ascii="Arial" w:hAnsi="Arial" w:cs="Arial"/>
        </w:rPr>
      </w:pPr>
      <w:r w:rsidRPr="00BB203B">
        <w:rPr>
          <w:rFonts w:ascii="Arial" w:hAnsi="Arial" w:cs="Arial"/>
        </w:rPr>
        <w:t>[Responsibilities of the employee as it relates to the incident]</w:t>
      </w:r>
    </w:p>
    <w:p w14:paraId="2F7E24CF" w14:textId="77777777" w:rsidR="00775DFD" w:rsidRPr="00BB203B" w:rsidRDefault="00775DFD" w:rsidP="00C00149">
      <w:pPr>
        <w:rPr>
          <w:rFonts w:ascii="Arial" w:hAnsi="Arial" w:cs="Arial"/>
        </w:rPr>
      </w:pPr>
    </w:p>
    <w:p w14:paraId="4743145D" w14:textId="29FB60D8" w:rsidR="00775DFD" w:rsidRPr="00BB203B" w:rsidRDefault="00775DFD" w:rsidP="00775DFD">
      <w:pPr>
        <w:pStyle w:val="Heading2"/>
        <w:shd w:val="clear" w:color="auto" w:fill="D0F5FF"/>
        <w:tabs>
          <w:tab w:val="left" w:pos="8098"/>
        </w:tabs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 xml:space="preserve">Type of </w:t>
      </w:r>
      <w:r w:rsidR="00BC40C1" w:rsidRPr="00BB203B">
        <w:rPr>
          <w:rFonts w:ascii="Arial" w:hAnsi="Arial" w:cs="Arial"/>
          <w:bCs/>
        </w:rPr>
        <w:t>p</w:t>
      </w:r>
      <w:r w:rsidRPr="00BB203B">
        <w:rPr>
          <w:rFonts w:ascii="Arial" w:hAnsi="Arial" w:cs="Arial"/>
          <w:bCs/>
        </w:rPr>
        <w:t xml:space="preserve">olicy or </w:t>
      </w:r>
      <w:r w:rsidR="00BC40C1" w:rsidRPr="00BB203B">
        <w:rPr>
          <w:rFonts w:ascii="Arial" w:hAnsi="Arial" w:cs="Arial"/>
          <w:bCs/>
        </w:rPr>
        <w:t>r</w:t>
      </w:r>
      <w:r w:rsidRPr="00BB203B">
        <w:rPr>
          <w:rFonts w:ascii="Arial" w:hAnsi="Arial" w:cs="Arial"/>
          <w:bCs/>
        </w:rPr>
        <w:t xml:space="preserve">ule </w:t>
      </w:r>
      <w:r w:rsidR="00BC40C1" w:rsidRPr="00BB203B">
        <w:rPr>
          <w:rFonts w:ascii="Arial" w:hAnsi="Arial" w:cs="Arial"/>
          <w:bCs/>
        </w:rPr>
        <w:t>v</w:t>
      </w:r>
      <w:r w:rsidRPr="00BB203B">
        <w:rPr>
          <w:rFonts w:ascii="Arial" w:hAnsi="Arial" w:cs="Arial"/>
          <w:bCs/>
        </w:rPr>
        <w:t>iolation</w:t>
      </w:r>
      <w:r w:rsidRPr="00BB203B">
        <w:rPr>
          <w:rFonts w:ascii="Arial" w:hAnsi="Arial" w:cs="Arial"/>
          <w:bCs/>
        </w:rPr>
        <w:tab/>
      </w:r>
    </w:p>
    <w:tbl>
      <w:tblPr>
        <w:tblW w:w="4828" w:type="pct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"/>
        <w:gridCol w:w="2714"/>
        <w:gridCol w:w="612"/>
        <w:gridCol w:w="2714"/>
        <w:gridCol w:w="699"/>
        <w:gridCol w:w="3301"/>
      </w:tblGrid>
      <w:tr w:rsidR="00775DFD" w:rsidRPr="00BB203B" w14:paraId="491ADE9D" w14:textId="77777777" w:rsidTr="00775DFD">
        <w:trPr>
          <w:trHeight w:val="216"/>
        </w:trPr>
        <w:tc>
          <w:tcPr>
            <w:tcW w:w="66" w:type="dxa"/>
            <w:shd w:val="clear" w:color="auto" w:fill="auto"/>
          </w:tcPr>
          <w:p w14:paraId="7A4B1451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2D575A5E" w14:textId="7945E269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2053215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75DFD" w:rsidRPr="00BB203B">
              <w:rPr>
                <w:rFonts w:ascii="Arial" w:hAnsi="Arial" w:cs="Arial"/>
              </w:rPr>
              <w:t>Unexcused absences</w:t>
            </w:r>
          </w:p>
        </w:tc>
        <w:tc>
          <w:tcPr>
            <w:tcW w:w="612" w:type="dxa"/>
          </w:tcPr>
          <w:p w14:paraId="0B32940E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2E6690A3" w14:textId="3B7B0E98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2103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75DFD" w:rsidRPr="00BB203B">
              <w:rPr>
                <w:rFonts w:ascii="Arial" w:hAnsi="Arial" w:cs="Arial"/>
              </w:rPr>
              <w:t>Tardiness</w:t>
            </w:r>
          </w:p>
        </w:tc>
        <w:tc>
          <w:tcPr>
            <w:tcW w:w="699" w:type="dxa"/>
          </w:tcPr>
          <w:p w14:paraId="2FC795DB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3301" w:type="dxa"/>
          </w:tcPr>
          <w:p w14:paraId="16CCC7D4" w14:textId="4C7CE620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142688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75DFD" w:rsidRPr="00BB203B">
              <w:rPr>
                <w:rFonts w:ascii="Arial" w:hAnsi="Arial" w:cs="Arial"/>
              </w:rPr>
              <w:t>Misconduct</w:t>
            </w:r>
          </w:p>
        </w:tc>
      </w:tr>
      <w:tr w:rsidR="00775DFD" w:rsidRPr="00BB203B" w14:paraId="56E63FF1" w14:textId="77777777" w:rsidTr="00775DFD">
        <w:trPr>
          <w:trHeight w:val="216"/>
        </w:trPr>
        <w:tc>
          <w:tcPr>
            <w:tcW w:w="66" w:type="dxa"/>
            <w:shd w:val="clear" w:color="auto" w:fill="auto"/>
          </w:tcPr>
          <w:p w14:paraId="26DB1BA2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3EBFCD39" w14:textId="7B9EB7AD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676576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Harassment</w:t>
            </w:r>
          </w:p>
        </w:tc>
        <w:tc>
          <w:tcPr>
            <w:tcW w:w="612" w:type="dxa"/>
          </w:tcPr>
          <w:p w14:paraId="5F30E676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12143778" w14:textId="04C4462A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10952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Insubordination</w:t>
            </w:r>
          </w:p>
        </w:tc>
        <w:tc>
          <w:tcPr>
            <w:tcW w:w="699" w:type="dxa"/>
          </w:tcPr>
          <w:p w14:paraId="2CA09EFB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3301" w:type="dxa"/>
          </w:tcPr>
          <w:p w14:paraId="7A42272F" w14:textId="3A145584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1882087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Substandard work performance</w:t>
            </w:r>
          </w:p>
        </w:tc>
      </w:tr>
      <w:tr w:rsidR="00775DFD" w:rsidRPr="00BB203B" w14:paraId="1F577ACA" w14:textId="77777777" w:rsidTr="00775DFD">
        <w:trPr>
          <w:gridAfter w:val="4"/>
          <w:wAfter w:w="7326" w:type="dxa"/>
          <w:trHeight w:val="216"/>
        </w:trPr>
        <w:tc>
          <w:tcPr>
            <w:tcW w:w="66" w:type="dxa"/>
            <w:shd w:val="clear" w:color="auto" w:fill="auto"/>
          </w:tcPr>
          <w:p w14:paraId="260D3EBA" w14:textId="77777777" w:rsidR="00775DFD" w:rsidRPr="00BB203B" w:rsidRDefault="00775DFD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652C3E0F" w14:textId="10D1B66E" w:rsidR="00775DFD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79665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5DFD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775DFD" w:rsidRPr="00BB203B">
              <w:rPr>
                <w:rFonts w:ascii="Arial" w:hAnsi="Arial" w:cs="Arial"/>
                <w:color w:val="000000" w:themeColor="text1"/>
              </w:rPr>
              <w:t xml:space="preserve"> Other: ______________________</w:t>
            </w:r>
          </w:p>
        </w:tc>
      </w:tr>
    </w:tbl>
    <w:p w14:paraId="1FF0235C" w14:textId="77777777" w:rsidR="0020610A" w:rsidRPr="00BB203B" w:rsidRDefault="0020610A" w:rsidP="00404085">
      <w:pPr>
        <w:spacing w:before="0"/>
        <w:rPr>
          <w:rFonts w:ascii="Arial" w:hAnsi="Arial" w:cs="Arial"/>
          <w:sz w:val="6"/>
          <w:szCs w:val="8"/>
        </w:rPr>
      </w:pPr>
    </w:p>
    <w:p w14:paraId="62FDBD49" w14:textId="5B6533C5" w:rsidR="0020610A" w:rsidRPr="00BB203B" w:rsidRDefault="0020610A" w:rsidP="00404085">
      <w:pPr>
        <w:pStyle w:val="Heading2"/>
        <w:shd w:val="clear" w:color="auto" w:fill="D0F5FF"/>
        <w:tabs>
          <w:tab w:val="left" w:pos="8098"/>
        </w:tabs>
        <w:spacing w:before="0"/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 xml:space="preserve">Description of </w:t>
      </w:r>
      <w:r w:rsidR="00BC40C1" w:rsidRPr="00BB203B">
        <w:rPr>
          <w:rFonts w:ascii="Arial" w:hAnsi="Arial" w:cs="Arial"/>
          <w:bCs/>
        </w:rPr>
        <w:t>i</w:t>
      </w:r>
      <w:r w:rsidRPr="00BB203B">
        <w:rPr>
          <w:rFonts w:ascii="Arial" w:hAnsi="Arial" w:cs="Arial"/>
          <w:bCs/>
        </w:rPr>
        <w:t>ncident</w:t>
      </w:r>
      <w:r w:rsidRPr="00BB203B">
        <w:rPr>
          <w:rFonts w:ascii="Arial" w:hAnsi="Arial" w:cs="Arial"/>
          <w:bCs/>
        </w:rPr>
        <w:tab/>
      </w:r>
    </w:p>
    <w:tbl>
      <w:tblPr>
        <w:tblW w:w="5000" w:type="pct"/>
        <w:tblLayout w:type="fixed"/>
        <w:tblLook w:val="06A0" w:firstRow="1" w:lastRow="0" w:firstColumn="1" w:lastColumn="0" w:noHBand="1" w:noVBand="1"/>
      </w:tblPr>
      <w:tblGrid>
        <w:gridCol w:w="4536"/>
        <w:gridCol w:w="5930"/>
      </w:tblGrid>
      <w:tr w:rsidR="00404085" w:rsidRPr="00BB203B" w14:paraId="433B5CD0" w14:textId="77777777" w:rsidTr="00DA249F">
        <w:tc>
          <w:tcPr>
            <w:tcW w:w="2268" w:type="dxa"/>
          </w:tcPr>
          <w:p w14:paraId="13C5CB13" w14:textId="067D1E2F" w:rsidR="00404085" w:rsidRPr="00BB203B" w:rsidRDefault="00404085" w:rsidP="00DA249F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>Date/</w:t>
            </w:r>
            <w:r w:rsidR="00BC40C1" w:rsidRPr="00BB203B">
              <w:rPr>
                <w:rFonts w:ascii="Arial" w:hAnsi="Arial" w:cs="Arial"/>
                <w:color w:val="30206B"/>
              </w:rPr>
              <w:t>t</w:t>
            </w:r>
            <w:r w:rsidRPr="00BB203B">
              <w:rPr>
                <w:rFonts w:ascii="Arial" w:hAnsi="Arial" w:cs="Arial"/>
                <w:color w:val="30206B"/>
              </w:rPr>
              <w:t xml:space="preserve">ime of the </w:t>
            </w:r>
            <w:r w:rsidR="00DA6375" w:rsidRPr="00BB203B">
              <w:rPr>
                <w:rFonts w:ascii="Arial" w:hAnsi="Arial" w:cs="Arial"/>
                <w:color w:val="30206B"/>
              </w:rPr>
              <w:t>i</w:t>
            </w:r>
            <w:r w:rsidRPr="00BB203B">
              <w:rPr>
                <w:rFonts w:ascii="Arial" w:hAnsi="Arial" w:cs="Arial"/>
                <w:color w:val="30206B"/>
              </w:rPr>
              <w:t>ncident</w:t>
            </w:r>
          </w:p>
        </w:tc>
        <w:tc>
          <w:tcPr>
            <w:tcW w:w="2965" w:type="dxa"/>
          </w:tcPr>
          <w:p w14:paraId="260C5C3D" w14:textId="136928E1" w:rsidR="00404085" w:rsidRPr="00BB203B" w:rsidRDefault="00404085" w:rsidP="00DA249F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[Enter date/time]</w:t>
            </w:r>
          </w:p>
        </w:tc>
      </w:tr>
      <w:tr w:rsidR="00404085" w:rsidRPr="00BB203B" w14:paraId="2AAF29EA" w14:textId="77777777" w:rsidTr="00DA249F">
        <w:tc>
          <w:tcPr>
            <w:tcW w:w="2268" w:type="dxa"/>
          </w:tcPr>
          <w:p w14:paraId="57646A6F" w14:textId="5EF197B5" w:rsidR="00404085" w:rsidRPr="00BB203B" w:rsidRDefault="00404085" w:rsidP="00DA249F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 xml:space="preserve">Location of the </w:t>
            </w:r>
            <w:r w:rsidR="00DA6375" w:rsidRPr="00BB203B">
              <w:rPr>
                <w:rFonts w:ascii="Arial" w:hAnsi="Arial" w:cs="Arial"/>
                <w:color w:val="30206B"/>
              </w:rPr>
              <w:t>i</w:t>
            </w:r>
            <w:r w:rsidRPr="00BB203B">
              <w:rPr>
                <w:rFonts w:ascii="Arial" w:hAnsi="Arial" w:cs="Arial"/>
                <w:color w:val="30206B"/>
              </w:rPr>
              <w:t>ncident</w:t>
            </w:r>
          </w:p>
        </w:tc>
        <w:tc>
          <w:tcPr>
            <w:tcW w:w="2965" w:type="dxa"/>
          </w:tcPr>
          <w:p w14:paraId="4253FA1E" w14:textId="69185023" w:rsidR="00404085" w:rsidRPr="00BB203B" w:rsidRDefault="00404085" w:rsidP="00DA249F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[Enter location]</w:t>
            </w:r>
          </w:p>
        </w:tc>
      </w:tr>
      <w:tr w:rsidR="00404085" w:rsidRPr="00BB203B" w14:paraId="767C470F" w14:textId="77777777" w:rsidTr="00DA249F">
        <w:tc>
          <w:tcPr>
            <w:tcW w:w="2268" w:type="dxa"/>
          </w:tcPr>
          <w:p w14:paraId="1CE7C7C2" w14:textId="79EECFB2" w:rsidR="00404085" w:rsidRPr="00BB203B" w:rsidRDefault="00404085" w:rsidP="00DA249F">
            <w:pPr>
              <w:pStyle w:val="Heading3"/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  <w:color w:val="30206B"/>
              </w:rPr>
              <w:t xml:space="preserve">Incident </w:t>
            </w:r>
            <w:r w:rsidR="00DA6375" w:rsidRPr="00BB203B">
              <w:rPr>
                <w:rFonts w:ascii="Arial" w:hAnsi="Arial" w:cs="Arial"/>
                <w:color w:val="30206B"/>
              </w:rPr>
              <w:t>d</w:t>
            </w:r>
            <w:r w:rsidRPr="00BB203B">
              <w:rPr>
                <w:rFonts w:ascii="Arial" w:hAnsi="Arial" w:cs="Arial"/>
                <w:color w:val="30206B"/>
              </w:rPr>
              <w:t>escription</w:t>
            </w:r>
          </w:p>
        </w:tc>
        <w:tc>
          <w:tcPr>
            <w:tcW w:w="2965" w:type="dxa"/>
          </w:tcPr>
          <w:p w14:paraId="404D5F50" w14:textId="77777777" w:rsidR="00404085" w:rsidRPr="00BB203B" w:rsidRDefault="00404085" w:rsidP="00DA249F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[Provide a detailed description of the incident, and additional notes on previous disciplinary actions, informal coaching or discussions related to the issue]</w:t>
            </w:r>
          </w:p>
          <w:p w14:paraId="02E7177A" w14:textId="5F50BB8B" w:rsidR="00404085" w:rsidRPr="00BB203B" w:rsidRDefault="00404085" w:rsidP="00DA249F">
            <w:pPr>
              <w:rPr>
                <w:rFonts w:ascii="Arial" w:hAnsi="Arial" w:cs="Arial"/>
                <w:sz w:val="4"/>
                <w:szCs w:val="6"/>
              </w:rPr>
            </w:pPr>
          </w:p>
        </w:tc>
      </w:tr>
    </w:tbl>
    <w:p w14:paraId="11ECEFCD" w14:textId="5BE6462D" w:rsidR="00571ABD" w:rsidRPr="00BB203B" w:rsidRDefault="0020610A" w:rsidP="00404085">
      <w:pPr>
        <w:pStyle w:val="Heading2"/>
        <w:shd w:val="clear" w:color="auto" w:fill="D0F5FF"/>
        <w:tabs>
          <w:tab w:val="center" w:pos="5233"/>
        </w:tabs>
        <w:spacing w:before="0"/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 xml:space="preserve">Disciplinary </w:t>
      </w:r>
      <w:r w:rsidR="00BC40C1" w:rsidRPr="00BB203B">
        <w:rPr>
          <w:rFonts w:ascii="Arial" w:hAnsi="Arial" w:cs="Arial"/>
          <w:bCs/>
        </w:rPr>
        <w:t>a</w:t>
      </w:r>
      <w:r w:rsidRPr="00BB203B">
        <w:rPr>
          <w:rFonts w:ascii="Arial" w:hAnsi="Arial" w:cs="Arial"/>
          <w:bCs/>
        </w:rPr>
        <w:t xml:space="preserve">ction </w:t>
      </w:r>
      <w:r w:rsidR="00BC40C1" w:rsidRPr="00BB203B">
        <w:rPr>
          <w:rFonts w:ascii="Arial" w:hAnsi="Arial" w:cs="Arial"/>
          <w:bCs/>
        </w:rPr>
        <w:t>t</w:t>
      </w:r>
      <w:r w:rsidRPr="00BB203B">
        <w:rPr>
          <w:rFonts w:ascii="Arial" w:hAnsi="Arial" w:cs="Arial"/>
          <w:bCs/>
        </w:rPr>
        <w:t>aken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714"/>
        <w:gridCol w:w="612"/>
        <w:gridCol w:w="2714"/>
        <w:gridCol w:w="699"/>
        <w:gridCol w:w="3301"/>
      </w:tblGrid>
      <w:tr w:rsidR="00FD652D" w:rsidRPr="00BB203B" w14:paraId="074B0CFD" w14:textId="77777777" w:rsidTr="0020610A">
        <w:trPr>
          <w:trHeight w:val="306"/>
        </w:trPr>
        <w:tc>
          <w:tcPr>
            <w:tcW w:w="426" w:type="dxa"/>
            <w:shd w:val="clear" w:color="auto" w:fill="auto"/>
          </w:tcPr>
          <w:p w14:paraId="49B836B5" w14:textId="77777777" w:rsidR="00FD652D" w:rsidRPr="00BB203B" w:rsidRDefault="00FD652D" w:rsidP="00FD652D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3B17902D" w14:textId="73420576" w:rsidR="00FD652D" w:rsidRPr="00BB203B" w:rsidRDefault="00000000" w:rsidP="00FD652D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101326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BB203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BB203B">
              <w:rPr>
                <w:rFonts w:ascii="Arial" w:hAnsi="Arial" w:cs="Arial"/>
              </w:rPr>
              <w:t xml:space="preserve"> </w:t>
            </w:r>
            <w:r w:rsidR="0020610A" w:rsidRPr="00BB203B">
              <w:rPr>
                <w:rFonts w:ascii="Arial" w:hAnsi="Arial" w:cs="Arial"/>
              </w:rPr>
              <w:t xml:space="preserve">Verbal </w:t>
            </w:r>
            <w:r w:rsidR="00DA6375" w:rsidRPr="00BB203B">
              <w:rPr>
                <w:rFonts w:ascii="Arial" w:hAnsi="Arial" w:cs="Arial"/>
              </w:rPr>
              <w:t>w</w:t>
            </w:r>
            <w:r w:rsidR="0020610A" w:rsidRPr="00BB203B">
              <w:rPr>
                <w:rFonts w:ascii="Arial" w:hAnsi="Arial" w:cs="Arial"/>
              </w:rPr>
              <w:t>arning</w:t>
            </w:r>
          </w:p>
        </w:tc>
        <w:tc>
          <w:tcPr>
            <w:tcW w:w="612" w:type="dxa"/>
          </w:tcPr>
          <w:p w14:paraId="1202E0B2" w14:textId="77777777" w:rsidR="00FD652D" w:rsidRPr="00BB203B" w:rsidRDefault="00FD652D" w:rsidP="00FD652D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1372D80C" w14:textId="7768EA4E" w:rsidR="00FD652D" w:rsidRPr="00BB203B" w:rsidRDefault="00000000" w:rsidP="00FD652D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97865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BB203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BB203B">
              <w:rPr>
                <w:rFonts w:ascii="Arial" w:hAnsi="Arial" w:cs="Arial"/>
              </w:rPr>
              <w:t xml:space="preserve"> </w:t>
            </w:r>
            <w:r w:rsidR="0020610A" w:rsidRPr="00BB203B">
              <w:rPr>
                <w:rFonts w:ascii="Arial" w:hAnsi="Arial" w:cs="Arial"/>
              </w:rPr>
              <w:t xml:space="preserve">Written </w:t>
            </w:r>
            <w:r w:rsidR="00DA6375" w:rsidRPr="00BB203B">
              <w:rPr>
                <w:rFonts w:ascii="Arial" w:hAnsi="Arial" w:cs="Arial"/>
              </w:rPr>
              <w:t>w</w:t>
            </w:r>
            <w:r w:rsidR="0020610A" w:rsidRPr="00BB203B">
              <w:rPr>
                <w:rFonts w:ascii="Arial" w:hAnsi="Arial" w:cs="Arial"/>
              </w:rPr>
              <w:t>arning</w:t>
            </w:r>
          </w:p>
        </w:tc>
        <w:tc>
          <w:tcPr>
            <w:tcW w:w="699" w:type="dxa"/>
          </w:tcPr>
          <w:p w14:paraId="37D6ED7F" w14:textId="77777777" w:rsidR="00FD652D" w:rsidRPr="00BB203B" w:rsidRDefault="00FD652D" w:rsidP="00FD652D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3301" w:type="dxa"/>
          </w:tcPr>
          <w:p w14:paraId="4B61F043" w14:textId="67EE1A3A" w:rsidR="00FD652D" w:rsidRPr="00BB203B" w:rsidRDefault="00000000" w:rsidP="00FD652D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73320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BB203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BB203B">
              <w:rPr>
                <w:rFonts w:ascii="Arial" w:hAnsi="Arial" w:cs="Arial"/>
              </w:rPr>
              <w:t xml:space="preserve"> Final </w:t>
            </w:r>
            <w:r w:rsidR="00DA6375" w:rsidRPr="00BB203B">
              <w:rPr>
                <w:rFonts w:ascii="Arial" w:hAnsi="Arial" w:cs="Arial"/>
              </w:rPr>
              <w:t>w</w:t>
            </w:r>
            <w:r w:rsidR="00FD652D" w:rsidRPr="00BB203B">
              <w:rPr>
                <w:rFonts w:ascii="Arial" w:hAnsi="Arial" w:cs="Arial"/>
              </w:rPr>
              <w:t>arning</w:t>
            </w:r>
          </w:p>
        </w:tc>
      </w:tr>
      <w:tr w:rsidR="0020610A" w:rsidRPr="00BB203B" w14:paraId="5B477CE1" w14:textId="77777777" w:rsidTr="0020610A">
        <w:trPr>
          <w:trHeight w:val="216"/>
        </w:trPr>
        <w:tc>
          <w:tcPr>
            <w:tcW w:w="426" w:type="dxa"/>
            <w:shd w:val="clear" w:color="auto" w:fill="auto"/>
          </w:tcPr>
          <w:p w14:paraId="2E28551F" w14:textId="77777777" w:rsidR="0020610A" w:rsidRPr="00BB203B" w:rsidRDefault="0020610A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5C56510A" w14:textId="4E8AA22D" w:rsidR="0020610A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43325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610A" w:rsidRPr="00BB203B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20610A" w:rsidRPr="00BB203B">
              <w:rPr>
                <w:rFonts w:ascii="Arial" w:hAnsi="Arial" w:cs="Arial"/>
                <w:color w:val="000000" w:themeColor="text1"/>
              </w:rPr>
              <w:t xml:space="preserve"> Demotion</w:t>
            </w:r>
          </w:p>
        </w:tc>
        <w:tc>
          <w:tcPr>
            <w:tcW w:w="612" w:type="dxa"/>
          </w:tcPr>
          <w:p w14:paraId="766FD11C" w14:textId="77777777" w:rsidR="0020610A" w:rsidRPr="00BB203B" w:rsidRDefault="0020610A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6AB53A8A" w14:textId="77777777" w:rsidR="0020610A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189411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610A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20610A" w:rsidRPr="00BB203B">
              <w:rPr>
                <w:rFonts w:ascii="Arial" w:hAnsi="Arial" w:cs="Arial"/>
                <w:color w:val="000000" w:themeColor="text1"/>
              </w:rPr>
              <w:t xml:space="preserve"> Suspension</w:t>
            </w:r>
          </w:p>
          <w:p w14:paraId="5D2A906B" w14:textId="77777777" w:rsidR="00724538" w:rsidRPr="00BB203B" w:rsidRDefault="00724538" w:rsidP="00DA249F">
            <w:pPr>
              <w:rPr>
                <w:rFonts w:ascii="Arial" w:hAnsi="Arial" w:cs="Arial"/>
                <w:color w:val="000000" w:themeColor="text1"/>
              </w:rPr>
            </w:pPr>
            <w:r w:rsidRPr="00BB203B">
              <w:rPr>
                <w:rFonts w:ascii="Arial" w:hAnsi="Arial" w:cs="Arial"/>
                <w:color w:val="000000" w:themeColor="text1"/>
              </w:rPr>
              <w:t xml:space="preserve">    Start date: _______</w:t>
            </w:r>
          </w:p>
          <w:p w14:paraId="3AB60F44" w14:textId="20FF0A14" w:rsidR="00724538" w:rsidRPr="00BB203B" w:rsidRDefault="00724538" w:rsidP="00DA249F">
            <w:pPr>
              <w:rPr>
                <w:rFonts w:ascii="Arial" w:hAnsi="Arial" w:cs="Arial"/>
                <w:color w:val="000000" w:themeColor="text1"/>
              </w:rPr>
            </w:pPr>
            <w:r w:rsidRPr="00BB203B">
              <w:rPr>
                <w:rFonts w:ascii="Arial" w:hAnsi="Arial" w:cs="Arial"/>
                <w:color w:val="000000" w:themeColor="text1"/>
              </w:rPr>
              <w:t xml:space="preserve">    End date: ________</w:t>
            </w:r>
          </w:p>
        </w:tc>
        <w:tc>
          <w:tcPr>
            <w:tcW w:w="699" w:type="dxa"/>
          </w:tcPr>
          <w:p w14:paraId="75747359" w14:textId="77777777" w:rsidR="0020610A" w:rsidRPr="00BB203B" w:rsidRDefault="0020610A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3301" w:type="dxa"/>
          </w:tcPr>
          <w:p w14:paraId="6C881317" w14:textId="77777777" w:rsidR="0020610A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74795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610A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20610A" w:rsidRPr="00BB203B">
              <w:rPr>
                <w:rFonts w:ascii="Arial" w:hAnsi="Arial" w:cs="Arial"/>
                <w:color w:val="000000" w:themeColor="text1"/>
              </w:rPr>
              <w:t xml:space="preserve"> Termination</w:t>
            </w:r>
          </w:p>
          <w:p w14:paraId="0F7A20C2" w14:textId="4602963C" w:rsidR="00724538" w:rsidRPr="00BB203B" w:rsidRDefault="00724538" w:rsidP="00DA249F">
            <w:pPr>
              <w:rPr>
                <w:rFonts w:ascii="Arial" w:hAnsi="Arial" w:cs="Arial"/>
                <w:color w:val="000000" w:themeColor="text1"/>
              </w:rPr>
            </w:pPr>
            <w:r w:rsidRPr="00BB203B">
              <w:rPr>
                <w:rFonts w:ascii="Arial" w:hAnsi="Arial" w:cs="Arial"/>
                <w:color w:val="000000" w:themeColor="text1"/>
              </w:rPr>
              <w:t>Effective from: ________</w:t>
            </w:r>
          </w:p>
        </w:tc>
      </w:tr>
      <w:tr w:rsidR="0020610A" w:rsidRPr="00BB203B" w14:paraId="4A6101F1" w14:textId="77777777" w:rsidTr="0020610A">
        <w:trPr>
          <w:gridAfter w:val="3"/>
          <w:wAfter w:w="6714" w:type="dxa"/>
          <w:trHeight w:val="306"/>
        </w:trPr>
        <w:tc>
          <w:tcPr>
            <w:tcW w:w="426" w:type="dxa"/>
            <w:shd w:val="clear" w:color="auto" w:fill="auto"/>
          </w:tcPr>
          <w:p w14:paraId="235880A6" w14:textId="77777777" w:rsidR="0020610A" w:rsidRPr="00BB203B" w:rsidRDefault="0020610A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  <w:tc>
          <w:tcPr>
            <w:tcW w:w="2714" w:type="dxa"/>
          </w:tcPr>
          <w:p w14:paraId="24F8764D" w14:textId="28E4CB5E" w:rsidR="0020610A" w:rsidRPr="00BB203B" w:rsidRDefault="00000000" w:rsidP="00DA249F">
            <w:pPr>
              <w:rPr>
                <w:rFonts w:ascii="Arial" w:hAnsi="Arial" w:cs="Arial"/>
                <w:color w:val="000000" w:themeColor="text1"/>
              </w:rPr>
            </w:pPr>
            <w:sdt>
              <w:sdtPr>
                <w:rPr>
                  <w:rFonts w:ascii="Arial" w:hAnsi="Arial" w:cs="Arial"/>
                  <w:color w:val="000000" w:themeColor="text1"/>
                </w:rPr>
                <w:id w:val="-31351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610A" w:rsidRPr="00BB203B">
                  <w:rPr>
                    <w:rFonts w:ascii="Segoe UI Symbol" w:hAnsi="Segoe UI Symbol" w:cs="Segoe UI Symbol"/>
                    <w:color w:val="000000" w:themeColor="text1"/>
                  </w:rPr>
                  <w:t>☐</w:t>
                </w:r>
              </w:sdtContent>
            </w:sdt>
            <w:r w:rsidR="0020610A" w:rsidRPr="00BB203B">
              <w:rPr>
                <w:rFonts w:ascii="Arial" w:hAnsi="Arial" w:cs="Arial"/>
                <w:color w:val="000000" w:themeColor="text1"/>
              </w:rPr>
              <w:t xml:space="preserve"> Other: _____________________</w:t>
            </w:r>
          </w:p>
        </w:tc>
        <w:tc>
          <w:tcPr>
            <w:tcW w:w="612" w:type="dxa"/>
          </w:tcPr>
          <w:p w14:paraId="6ADF300D" w14:textId="77777777" w:rsidR="0020610A" w:rsidRPr="00BB203B" w:rsidRDefault="0020610A" w:rsidP="00DA249F">
            <w:pPr>
              <w:pStyle w:val="Checkbox0"/>
              <w:jc w:val="left"/>
              <w:rPr>
                <w:rStyle w:val="checkbox"/>
                <w:rFonts w:ascii="Arial" w:hAnsi="Arial" w:cs="Arial"/>
              </w:rPr>
            </w:pPr>
          </w:p>
        </w:tc>
      </w:tr>
    </w:tbl>
    <w:p w14:paraId="5EAB51E9" w14:textId="77777777" w:rsidR="001B40E2" w:rsidRPr="00BB203B" w:rsidRDefault="001B40E2" w:rsidP="0020610A">
      <w:pPr>
        <w:spacing w:before="0"/>
        <w:rPr>
          <w:rFonts w:ascii="Arial" w:hAnsi="Arial" w:cs="Arial"/>
          <w:sz w:val="6"/>
          <w:szCs w:val="8"/>
        </w:rPr>
      </w:pPr>
    </w:p>
    <w:p w14:paraId="6D722EA2" w14:textId="086B298F" w:rsidR="001B40E2" w:rsidRPr="00BB203B" w:rsidRDefault="001B40E2" w:rsidP="0020610A">
      <w:pPr>
        <w:pStyle w:val="Heading2"/>
        <w:shd w:val="clear" w:color="auto" w:fill="D0F5FF"/>
        <w:tabs>
          <w:tab w:val="left" w:pos="8098"/>
        </w:tabs>
        <w:spacing w:before="0"/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>C</w:t>
      </w:r>
      <w:r w:rsidR="00404085" w:rsidRPr="00BB203B">
        <w:rPr>
          <w:rFonts w:ascii="Arial" w:hAnsi="Arial" w:cs="Arial"/>
          <w:bCs/>
        </w:rPr>
        <w:t>omments</w:t>
      </w:r>
    </w:p>
    <w:p w14:paraId="5073F8A2" w14:textId="51549566" w:rsidR="001B40E2" w:rsidRPr="00BB203B" w:rsidRDefault="001B40E2" w:rsidP="001B40E2">
      <w:pPr>
        <w:rPr>
          <w:rFonts w:ascii="Arial" w:hAnsi="Arial" w:cs="Arial"/>
        </w:rPr>
      </w:pPr>
      <w:r w:rsidRPr="00BB203B">
        <w:rPr>
          <w:rFonts w:ascii="Arial" w:hAnsi="Arial" w:cs="Arial"/>
        </w:rPr>
        <w:t>[</w:t>
      </w:r>
      <w:r w:rsidR="00404085" w:rsidRPr="00BB203B">
        <w:rPr>
          <w:rFonts w:ascii="Arial" w:hAnsi="Arial" w:cs="Arial"/>
        </w:rPr>
        <w:t>Write down any additional comments, for example, the employee’s explanation of the conduct if there was any.</w:t>
      </w:r>
      <w:r w:rsidRPr="00BB203B">
        <w:rPr>
          <w:rFonts w:ascii="Arial" w:hAnsi="Arial" w:cs="Arial"/>
        </w:rPr>
        <w:t>]</w:t>
      </w:r>
    </w:p>
    <w:p w14:paraId="0C163B64" w14:textId="77777777" w:rsidR="000527B5" w:rsidRPr="00BB203B" w:rsidRDefault="000527B5" w:rsidP="001B40E2">
      <w:pPr>
        <w:rPr>
          <w:rFonts w:ascii="Arial" w:hAnsi="Arial" w:cs="Arial"/>
        </w:rPr>
      </w:pPr>
    </w:p>
    <w:p w14:paraId="2D2C2802" w14:textId="5BB74BF0" w:rsidR="00571ABD" w:rsidRPr="00BB203B" w:rsidRDefault="001B40E2" w:rsidP="002A4C73">
      <w:pPr>
        <w:pStyle w:val="Heading2"/>
        <w:shd w:val="clear" w:color="auto" w:fill="D0F5FF"/>
        <w:tabs>
          <w:tab w:val="left" w:pos="6249"/>
        </w:tabs>
        <w:rPr>
          <w:rFonts w:ascii="Arial" w:hAnsi="Arial" w:cs="Arial"/>
          <w:bCs/>
        </w:rPr>
      </w:pPr>
      <w:r w:rsidRPr="00BB203B">
        <w:rPr>
          <w:rFonts w:ascii="Arial" w:hAnsi="Arial" w:cs="Arial"/>
          <w:bCs/>
        </w:rPr>
        <w:t xml:space="preserve">Acknowledgement of </w:t>
      </w:r>
      <w:r w:rsidR="00BC40C1" w:rsidRPr="00BB203B">
        <w:rPr>
          <w:rFonts w:ascii="Arial" w:hAnsi="Arial" w:cs="Arial"/>
          <w:bCs/>
        </w:rPr>
        <w:t>d</w:t>
      </w:r>
      <w:r w:rsidR="00404085" w:rsidRPr="00BB203B">
        <w:rPr>
          <w:rFonts w:ascii="Arial" w:hAnsi="Arial" w:cs="Arial"/>
          <w:bCs/>
        </w:rPr>
        <w:t xml:space="preserve">isciplinary </w:t>
      </w:r>
      <w:r w:rsidR="00BC40C1" w:rsidRPr="00BB203B">
        <w:rPr>
          <w:rFonts w:ascii="Arial" w:hAnsi="Arial" w:cs="Arial"/>
          <w:bCs/>
        </w:rPr>
        <w:t>a</w:t>
      </w:r>
      <w:r w:rsidR="00404085" w:rsidRPr="00BB203B">
        <w:rPr>
          <w:rFonts w:ascii="Arial" w:hAnsi="Arial" w:cs="Arial"/>
          <w:bCs/>
        </w:rPr>
        <w:t>ction</w:t>
      </w:r>
      <w:r w:rsidRPr="00BB203B">
        <w:rPr>
          <w:rFonts w:ascii="Arial" w:hAnsi="Arial" w:cs="Arial"/>
          <w:bCs/>
        </w:rPr>
        <w:tab/>
      </w:r>
    </w:p>
    <w:p w14:paraId="12078D13" w14:textId="2CF8C789" w:rsidR="004931D8" w:rsidRPr="00BB203B" w:rsidRDefault="001B40E2">
      <w:pPr>
        <w:rPr>
          <w:rFonts w:ascii="Arial" w:hAnsi="Arial" w:cs="Arial"/>
        </w:rPr>
      </w:pPr>
      <w:r w:rsidRPr="00BB203B">
        <w:rPr>
          <w:rFonts w:ascii="Arial" w:hAnsi="Arial" w:cs="Arial"/>
        </w:rPr>
        <w:t xml:space="preserve">By signing this form, you </w:t>
      </w:r>
      <w:r w:rsidR="004931D8" w:rsidRPr="00BB203B">
        <w:rPr>
          <w:rFonts w:ascii="Arial" w:hAnsi="Arial" w:cs="Arial"/>
        </w:rPr>
        <w:t xml:space="preserve">acknowledge receipt of this </w:t>
      </w:r>
      <w:r w:rsidR="00404085" w:rsidRPr="00BB203B">
        <w:rPr>
          <w:rFonts w:ascii="Arial" w:hAnsi="Arial" w:cs="Arial"/>
        </w:rPr>
        <w:t>disciplinary action</w:t>
      </w:r>
      <w:r w:rsidRPr="00BB203B">
        <w:rPr>
          <w:rFonts w:ascii="Arial" w:hAnsi="Arial" w:cs="Arial"/>
        </w:rPr>
        <w:t xml:space="preserve">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4"/>
        <w:gridCol w:w="3302"/>
      </w:tblGrid>
      <w:tr w:rsidR="004931D8" w:rsidRPr="00BB203B" w14:paraId="1BF7E1CC" w14:textId="77777777" w:rsidTr="0055347C">
        <w:trPr>
          <w:trHeight w:val="420"/>
        </w:trPr>
        <w:tc>
          <w:tcPr>
            <w:tcW w:w="7164" w:type="dxa"/>
            <w:tcBorders>
              <w:bottom w:val="single" w:sz="4" w:space="0" w:color="auto"/>
            </w:tcBorders>
            <w:vAlign w:val="bottom"/>
          </w:tcPr>
          <w:p w14:paraId="46BBDC28" w14:textId="77777777" w:rsidR="004931D8" w:rsidRPr="00BB203B" w:rsidRDefault="004931D8" w:rsidP="00E3566D">
            <w:pPr>
              <w:rPr>
                <w:rFonts w:ascii="Arial" w:hAnsi="Arial" w:cs="Arial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vAlign w:val="bottom"/>
          </w:tcPr>
          <w:p w14:paraId="2FF9C499" w14:textId="77777777" w:rsidR="004931D8" w:rsidRPr="00BB203B" w:rsidRDefault="004931D8" w:rsidP="00E3566D">
            <w:pPr>
              <w:rPr>
                <w:rFonts w:ascii="Arial" w:hAnsi="Arial" w:cs="Arial"/>
              </w:rPr>
            </w:pPr>
          </w:p>
        </w:tc>
      </w:tr>
      <w:tr w:rsidR="004931D8" w:rsidRPr="00BB203B" w14:paraId="00825F5E" w14:textId="77777777" w:rsidTr="0055347C">
        <w:trPr>
          <w:trHeight w:val="144"/>
        </w:trPr>
        <w:tc>
          <w:tcPr>
            <w:tcW w:w="7164" w:type="dxa"/>
            <w:tcBorders>
              <w:top w:val="single" w:sz="4" w:space="0" w:color="auto"/>
            </w:tcBorders>
            <w:vAlign w:val="bottom"/>
          </w:tcPr>
          <w:p w14:paraId="0F9E1C24" w14:textId="266E2E47" w:rsidR="004931D8" w:rsidRPr="00BB203B" w:rsidRDefault="004931D8" w:rsidP="0055347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 xml:space="preserve">Employee </w:t>
            </w:r>
            <w:r w:rsidR="00BB203B">
              <w:rPr>
                <w:rFonts w:ascii="Arial" w:hAnsi="Arial" w:cs="Arial"/>
              </w:rPr>
              <w:t>s</w:t>
            </w:r>
            <w:r w:rsidRPr="00BB203B">
              <w:rPr>
                <w:rFonts w:ascii="Arial" w:hAnsi="Arial" w:cs="Arial"/>
              </w:rPr>
              <w:t>ignature</w:t>
            </w:r>
          </w:p>
        </w:tc>
        <w:tc>
          <w:tcPr>
            <w:tcW w:w="3302" w:type="dxa"/>
            <w:tcBorders>
              <w:top w:val="single" w:sz="4" w:space="0" w:color="auto"/>
            </w:tcBorders>
            <w:vAlign w:val="bottom"/>
          </w:tcPr>
          <w:p w14:paraId="3FAA3A10" w14:textId="77777777" w:rsidR="004931D8" w:rsidRPr="00BB203B" w:rsidRDefault="004931D8" w:rsidP="0055347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Date</w:t>
            </w:r>
          </w:p>
        </w:tc>
      </w:tr>
      <w:tr w:rsidR="004931D8" w:rsidRPr="00BB203B" w14:paraId="24B5AC79" w14:textId="77777777" w:rsidTr="0055347C">
        <w:trPr>
          <w:trHeight w:val="432"/>
        </w:trPr>
        <w:tc>
          <w:tcPr>
            <w:tcW w:w="7164" w:type="dxa"/>
            <w:tcBorders>
              <w:bottom w:val="single" w:sz="4" w:space="0" w:color="auto"/>
            </w:tcBorders>
            <w:vAlign w:val="bottom"/>
          </w:tcPr>
          <w:p w14:paraId="24914DAD" w14:textId="77777777" w:rsidR="004931D8" w:rsidRPr="00BB203B" w:rsidRDefault="004931D8" w:rsidP="00E3566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vAlign w:val="bottom"/>
          </w:tcPr>
          <w:p w14:paraId="755DA5FC" w14:textId="6E39017F" w:rsidR="004931D8" w:rsidRPr="00BB203B" w:rsidRDefault="004931D8" w:rsidP="00E3566D">
            <w:pPr>
              <w:rPr>
                <w:rFonts w:ascii="Arial" w:hAnsi="Arial" w:cs="Arial"/>
                <w:sz w:val="18"/>
              </w:rPr>
            </w:pPr>
          </w:p>
        </w:tc>
      </w:tr>
      <w:tr w:rsidR="004931D8" w:rsidRPr="00BB203B" w14:paraId="7628C3C7" w14:textId="77777777" w:rsidTr="0055347C">
        <w:trPr>
          <w:trHeight w:val="144"/>
        </w:trPr>
        <w:tc>
          <w:tcPr>
            <w:tcW w:w="7164" w:type="dxa"/>
            <w:tcBorders>
              <w:top w:val="single" w:sz="4" w:space="0" w:color="auto"/>
            </w:tcBorders>
            <w:vAlign w:val="bottom"/>
          </w:tcPr>
          <w:p w14:paraId="68A659D3" w14:textId="45C7BE9E" w:rsidR="004931D8" w:rsidRPr="00BB203B" w:rsidRDefault="004931D8" w:rsidP="0055347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 xml:space="preserve">Manager </w:t>
            </w:r>
            <w:r w:rsidR="00BB203B">
              <w:rPr>
                <w:rFonts w:ascii="Arial" w:hAnsi="Arial" w:cs="Arial"/>
              </w:rPr>
              <w:t>s</w:t>
            </w:r>
            <w:r w:rsidRPr="00BB203B">
              <w:rPr>
                <w:rFonts w:ascii="Arial" w:hAnsi="Arial" w:cs="Arial"/>
              </w:rPr>
              <w:t>ignature</w:t>
            </w:r>
          </w:p>
        </w:tc>
        <w:tc>
          <w:tcPr>
            <w:tcW w:w="3302" w:type="dxa"/>
            <w:tcBorders>
              <w:top w:val="single" w:sz="4" w:space="0" w:color="auto"/>
            </w:tcBorders>
            <w:vAlign w:val="bottom"/>
          </w:tcPr>
          <w:p w14:paraId="50D0D283" w14:textId="77777777" w:rsidR="004931D8" w:rsidRPr="00BB203B" w:rsidRDefault="004931D8" w:rsidP="0055347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Date</w:t>
            </w:r>
          </w:p>
        </w:tc>
      </w:tr>
      <w:tr w:rsidR="004931D8" w:rsidRPr="00BB203B" w14:paraId="1852224A" w14:textId="77777777" w:rsidTr="0055347C">
        <w:trPr>
          <w:trHeight w:val="432"/>
        </w:trPr>
        <w:tc>
          <w:tcPr>
            <w:tcW w:w="7164" w:type="dxa"/>
            <w:tcBorders>
              <w:bottom w:val="single" w:sz="2" w:space="0" w:color="auto"/>
            </w:tcBorders>
            <w:vAlign w:val="bottom"/>
          </w:tcPr>
          <w:p w14:paraId="14EBA17B" w14:textId="77777777" w:rsidR="004931D8" w:rsidRPr="00BB203B" w:rsidRDefault="004931D8" w:rsidP="00E3566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302" w:type="dxa"/>
            <w:tcBorders>
              <w:bottom w:val="single" w:sz="2" w:space="0" w:color="auto"/>
            </w:tcBorders>
            <w:vAlign w:val="bottom"/>
          </w:tcPr>
          <w:p w14:paraId="2E9EACA6" w14:textId="77777777" w:rsidR="004931D8" w:rsidRPr="00BB203B" w:rsidRDefault="004931D8" w:rsidP="00E3566D">
            <w:pPr>
              <w:rPr>
                <w:rFonts w:ascii="Arial" w:hAnsi="Arial" w:cs="Arial"/>
                <w:sz w:val="18"/>
              </w:rPr>
            </w:pPr>
          </w:p>
        </w:tc>
      </w:tr>
      <w:tr w:rsidR="004931D8" w:rsidRPr="00BB203B" w14:paraId="7C952C96" w14:textId="77777777" w:rsidTr="0055347C">
        <w:trPr>
          <w:trHeight w:val="144"/>
        </w:trPr>
        <w:tc>
          <w:tcPr>
            <w:tcW w:w="7164" w:type="dxa"/>
            <w:tcBorders>
              <w:top w:val="single" w:sz="2" w:space="0" w:color="auto"/>
            </w:tcBorders>
            <w:vAlign w:val="bottom"/>
          </w:tcPr>
          <w:p w14:paraId="21FA3D63" w14:textId="67DDDF0D" w:rsidR="004931D8" w:rsidRPr="00BB203B" w:rsidRDefault="004931D8" w:rsidP="0055347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 xml:space="preserve">HR’s </w:t>
            </w:r>
            <w:r w:rsidR="00BB203B">
              <w:rPr>
                <w:rFonts w:ascii="Arial" w:hAnsi="Arial" w:cs="Arial"/>
              </w:rPr>
              <w:t>s</w:t>
            </w:r>
            <w:r w:rsidRPr="00BB203B">
              <w:rPr>
                <w:rFonts w:ascii="Arial" w:hAnsi="Arial" w:cs="Arial"/>
              </w:rPr>
              <w:t>ignature</w:t>
            </w:r>
          </w:p>
        </w:tc>
        <w:tc>
          <w:tcPr>
            <w:tcW w:w="3302" w:type="dxa"/>
            <w:tcBorders>
              <w:top w:val="single" w:sz="2" w:space="0" w:color="auto"/>
            </w:tcBorders>
            <w:vAlign w:val="bottom"/>
          </w:tcPr>
          <w:p w14:paraId="1811C3E7" w14:textId="77777777" w:rsidR="004931D8" w:rsidRPr="00BB203B" w:rsidRDefault="004931D8" w:rsidP="0055347C">
            <w:pPr>
              <w:rPr>
                <w:rFonts w:ascii="Arial" w:hAnsi="Arial" w:cs="Arial"/>
              </w:rPr>
            </w:pPr>
            <w:r w:rsidRPr="00BB203B">
              <w:rPr>
                <w:rFonts w:ascii="Arial" w:hAnsi="Arial" w:cs="Arial"/>
              </w:rPr>
              <w:t>Date</w:t>
            </w:r>
          </w:p>
        </w:tc>
      </w:tr>
    </w:tbl>
    <w:p w14:paraId="01DC7520" w14:textId="52176180" w:rsidR="003245D7" w:rsidRDefault="0055347C">
      <w:pP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</w:pPr>
      <w:r w:rsidRPr="0055347C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w:softHyphen/>
      </w:r>
    </w:p>
    <w:p w14:paraId="0185FF35" w14:textId="0B261BA6" w:rsidR="003245D7" w:rsidRDefault="003245D7" w:rsidP="003245D7">
      <w:pPr>
        <w:rPr>
          <w:noProof/>
          <w:vertAlign w:val="subscript"/>
        </w:rPr>
      </w:pPr>
    </w:p>
    <w:p w14:paraId="04D3A1EE" w14:textId="1EF438C0" w:rsidR="00781415" w:rsidRDefault="00404085">
      <w:pPr>
        <w:rPr>
          <w:vertAlign w:val="subscript"/>
        </w:rPr>
      </w:pPr>
      <w: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6F398" wp14:editId="01717D13">
                <wp:simplePos x="0" y="0"/>
                <wp:positionH relativeFrom="column">
                  <wp:posOffset>2820670</wp:posOffset>
                </wp:positionH>
                <wp:positionV relativeFrom="paragraph">
                  <wp:posOffset>102870</wp:posOffset>
                </wp:positionV>
                <wp:extent cx="1167897" cy="525101"/>
                <wp:effectExtent l="0" t="0" r="0" b="0"/>
                <wp:wrapNone/>
                <wp:docPr id="5145815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897" cy="5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EAD6" w14:textId="77777777" w:rsidR="003245D7" w:rsidRDefault="003245D7" w:rsidP="003245D7">
                            <w:pPr>
                              <w:spacing w:before="0"/>
                              <w:jc w:val="center"/>
                              <w:rPr>
                                <w:rFonts w:ascii="IBM Plex Sans SemiBold" w:eastAsia="IBM Plex Sans SemiBold" w:hAnsi="IBM Plex Sans SemiBold" w:cs="IBM Plex Sans SemiBold"/>
                                <w:color w:val="3020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noProof/>
                                <w:color w:val="30206B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1B60BA" wp14:editId="2E5A99EF">
                                  <wp:extent cx="733331" cy="199176"/>
                                  <wp:effectExtent l="0" t="0" r="3810" b="4445"/>
                                  <wp:docPr id="987422341" name="Picture 9874223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 descr="Logo&#10;&#10;Description automatically generated with medium confidence"/>
                                          <pic:cNvPicPr preferRelativeResize="0"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51" cy="20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4E8CA" w14:textId="77777777" w:rsidR="003245D7" w:rsidRPr="003245D7" w:rsidRDefault="00000000" w:rsidP="003245D7">
                            <w:pPr>
                              <w:jc w:val="center"/>
                              <w:rPr>
                                <w:rFonts w:ascii="IBM Plex Sans Text" w:eastAsia="IBM Plex Sans" w:hAnsi="IBM Plex Sans Text" w:cs="IBM Plex Sans"/>
                                <w:color w:val="30206B"/>
                                <w:sz w:val="13"/>
                                <w:szCs w:val="13"/>
                              </w:rPr>
                            </w:pPr>
                            <w:hyperlink r:id="rId12">
                              <w:r w:rsidR="003245D7" w:rsidRPr="003245D7">
                                <w:rPr>
                                  <w:rFonts w:ascii="IBM Plex Sans Text" w:eastAsia="IBM Plex Sans" w:hAnsi="IBM Plex Sans Text" w:cs="IBM Plex Sans"/>
                                  <w:color w:val="30206B"/>
                                  <w:sz w:val="13"/>
                                  <w:szCs w:val="13"/>
                                  <w:u w:val="single"/>
                                </w:rPr>
                                <w:t>aihr.com</w:t>
                              </w:r>
                            </w:hyperlink>
                          </w:p>
                          <w:p w14:paraId="6AA34713" w14:textId="77777777" w:rsidR="003245D7" w:rsidRDefault="00324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6F3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2.1pt;margin-top:8.1pt;width:91.9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" filled="f" stroked="f" strokeweight=".5pt">
                <v:textbox>
                  <w:txbxContent>
                    <w:p w14:paraId="57B3EAD6" w14:textId="77777777" w:rsidR="003245D7" w:rsidRDefault="003245D7" w:rsidP="003245D7">
                      <w:pPr>
                        <w:spacing w:before="0"/>
                        <w:jc w:val="center"/>
                        <w:rPr>
                          <w:rFonts w:ascii="IBM Plex Sans SemiBold" w:eastAsia="IBM Plex Sans SemiBold" w:hAnsi="IBM Plex Sans SemiBold" w:cs="IBM Plex Sans SemiBold"/>
                          <w:color w:val="30206B"/>
                          <w:sz w:val="24"/>
                          <w:szCs w:val="24"/>
                        </w:rPr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noProof/>
                          <w:color w:val="30206B"/>
                          <w:sz w:val="24"/>
                          <w:szCs w:val="24"/>
                        </w:rPr>
                        <w:drawing>
                          <wp:inline distT="0" distB="0" distL="0" distR="0" wp14:anchorId="4D1B60BA" wp14:editId="2E5A99EF">
                            <wp:extent cx="733331" cy="199176"/>
                            <wp:effectExtent l="0" t="0" r="3810" b="4445"/>
                            <wp:docPr id="987422341" name="Picture 9874223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 descr="Logo&#10;&#10;Description automatically generated with medium confidence"/>
                                    <pic:cNvPicPr preferRelativeResize="0"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51" cy="20143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4E8CA" w14:textId="77777777" w:rsidR="003245D7" w:rsidRPr="003245D7" w:rsidRDefault="00000000" w:rsidP="003245D7">
                      <w:pPr>
                        <w:jc w:val="center"/>
                        <w:rPr>
                          <w:rFonts w:ascii="IBM Plex Sans Text" w:eastAsia="IBM Plex Sans" w:hAnsi="IBM Plex Sans Text" w:cs="IBM Plex Sans"/>
                          <w:color w:val="30206B"/>
                          <w:sz w:val="13"/>
                          <w:szCs w:val="13"/>
                        </w:rPr>
                      </w:pPr>
                      <w:hyperlink r:id="rId14">
                        <w:r w:rsidR="003245D7" w:rsidRPr="003245D7">
                          <w:rPr>
                            <w:rFonts w:ascii="IBM Plex Sans Text" w:eastAsia="IBM Plex Sans" w:hAnsi="IBM Plex Sans Text" w:cs="IBM Plex Sans"/>
                            <w:color w:val="30206B"/>
                            <w:sz w:val="13"/>
                            <w:szCs w:val="13"/>
                            <w:u w:val="single"/>
                          </w:rPr>
                          <w:t>aihr.com</w:t>
                        </w:r>
                      </w:hyperlink>
                    </w:p>
                    <w:p w14:paraId="6AA34713" w14:textId="77777777" w:rsidR="003245D7" w:rsidRDefault="003245D7"/>
                  </w:txbxContent>
                </v:textbox>
              </v:shape>
            </w:pict>
          </mc:Fallback>
        </mc:AlternateContent>
      </w:r>
      <w:r w:rsidR="00781415">
        <w:rPr>
          <w:vertAlign w:val="subscript"/>
        </w:rPr>
        <w:br w:type="page"/>
      </w:r>
    </w:p>
    <w:p w14:paraId="02E7C17E" w14:textId="3E216F2E" w:rsidR="004931D8" w:rsidRPr="0055347C" w:rsidRDefault="00BA5B90">
      <w:pPr>
        <w:rPr>
          <w:vertAlign w:val="subscript"/>
        </w:rPr>
      </w:pPr>
      <w:r w:rsidRPr="00A04DE3">
        <w:rPr>
          <w:rFonts w:ascii="IBM Plex Sans Text" w:hAnsi="IBM Plex Sans Text"/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23B30AE2" wp14:editId="7F2CE48C">
            <wp:simplePos x="0" y="0"/>
            <wp:positionH relativeFrom="column">
              <wp:posOffset>-457200</wp:posOffset>
            </wp:positionH>
            <wp:positionV relativeFrom="paragraph">
              <wp:posOffset>-368935</wp:posOffset>
            </wp:positionV>
            <wp:extent cx="7545705" cy="10725785"/>
            <wp:effectExtent l="0" t="0" r="0" b="5715"/>
            <wp:wrapNone/>
            <wp:docPr id="858735652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5652" name="Picture 1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1D8" w:rsidRPr="0055347C" w:rsidSect="00404085">
      <w:footerReference w:type="default" r:id="rId17"/>
      <w:pgSz w:w="11906" w:h="16838" w:code="9"/>
      <w:pgMar w:top="573" w:right="720" w:bottom="42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755B0" w14:textId="77777777" w:rsidR="00836EFF" w:rsidRDefault="00836EFF">
      <w:r>
        <w:separator/>
      </w:r>
    </w:p>
  </w:endnote>
  <w:endnote w:type="continuationSeparator" w:id="0">
    <w:p w14:paraId="558C0672" w14:textId="77777777" w:rsidR="00836EFF" w:rsidRDefault="0083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30B5" w14:textId="455622D5" w:rsidR="00571ABD" w:rsidRDefault="00571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BDD4B" w14:textId="77777777" w:rsidR="00836EFF" w:rsidRDefault="00836EFF">
      <w:r>
        <w:separator/>
      </w:r>
    </w:p>
  </w:footnote>
  <w:footnote w:type="continuationSeparator" w:id="0">
    <w:p w14:paraId="5101A053" w14:textId="77777777" w:rsidR="00836EFF" w:rsidRDefault="00836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420913">
    <w:abstractNumId w:val="9"/>
  </w:num>
  <w:num w:numId="2" w16cid:durableId="1391809446">
    <w:abstractNumId w:val="7"/>
  </w:num>
  <w:num w:numId="3" w16cid:durableId="928318098">
    <w:abstractNumId w:val="6"/>
  </w:num>
  <w:num w:numId="4" w16cid:durableId="473988340">
    <w:abstractNumId w:val="5"/>
  </w:num>
  <w:num w:numId="5" w16cid:durableId="1321544673">
    <w:abstractNumId w:val="4"/>
  </w:num>
  <w:num w:numId="6" w16cid:durableId="815222268">
    <w:abstractNumId w:val="8"/>
  </w:num>
  <w:num w:numId="7" w16cid:durableId="1101948855">
    <w:abstractNumId w:val="3"/>
  </w:num>
  <w:num w:numId="8" w16cid:durableId="555701307">
    <w:abstractNumId w:val="2"/>
  </w:num>
  <w:num w:numId="9" w16cid:durableId="1037697868">
    <w:abstractNumId w:val="1"/>
  </w:num>
  <w:num w:numId="10" w16cid:durableId="1963681965">
    <w:abstractNumId w:val="0"/>
  </w:num>
  <w:num w:numId="11" w16cid:durableId="2122913899">
    <w:abstractNumId w:val="11"/>
  </w:num>
  <w:num w:numId="12" w16cid:durableId="19446798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AC"/>
    <w:rsid w:val="0000252D"/>
    <w:rsid w:val="00003E29"/>
    <w:rsid w:val="000466A6"/>
    <w:rsid w:val="000527B5"/>
    <w:rsid w:val="0005386B"/>
    <w:rsid w:val="00083B9F"/>
    <w:rsid w:val="000C3800"/>
    <w:rsid w:val="000F739B"/>
    <w:rsid w:val="00156DFB"/>
    <w:rsid w:val="001B40E2"/>
    <w:rsid w:val="001B7FE7"/>
    <w:rsid w:val="001D6F3F"/>
    <w:rsid w:val="001F039C"/>
    <w:rsid w:val="0020610A"/>
    <w:rsid w:val="00237E27"/>
    <w:rsid w:val="00267213"/>
    <w:rsid w:val="002A4C73"/>
    <w:rsid w:val="002B07FF"/>
    <w:rsid w:val="003245D7"/>
    <w:rsid w:val="003A12B5"/>
    <w:rsid w:val="00404085"/>
    <w:rsid w:val="00413740"/>
    <w:rsid w:val="004412CB"/>
    <w:rsid w:val="004424D6"/>
    <w:rsid w:val="0048263E"/>
    <w:rsid w:val="004835D4"/>
    <w:rsid w:val="004931D8"/>
    <w:rsid w:val="004A1D74"/>
    <w:rsid w:val="004A4768"/>
    <w:rsid w:val="004C7C59"/>
    <w:rsid w:val="004D0129"/>
    <w:rsid w:val="0055347C"/>
    <w:rsid w:val="00571ABD"/>
    <w:rsid w:val="00602D15"/>
    <w:rsid w:val="006611D9"/>
    <w:rsid w:val="0068098F"/>
    <w:rsid w:val="006952EB"/>
    <w:rsid w:val="0069769F"/>
    <w:rsid w:val="006D04E0"/>
    <w:rsid w:val="0070244F"/>
    <w:rsid w:val="00721FDA"/>
    <w:rsid w:val="00724538"/>
    <w:rsid w:val="00744A74"/>
    <w:rsid w:val="00775DFD"/>
    <w:rsid w:val="00781415"/>
    <w:rsid w:val="007844B0"/>
    <w:rsid w:val="00836EFF"/>
    <w:rsid w:val="00860BE1"/>
    <w:rsid w:val="00875DA4"/>
    <w:rsid w:val="00881658"/>
    <w:rsid w:val="008A18F2"/>
    <w:rsid w:val="008F5490"/>
    <w:rsid w:val="00912A34"/>
    <w:rsid w:val="00917EAE"/>
    <w:rsid w:val="00AE6673"/>
    <w:rsid w:val="00AE7089"/>
    <w:rsid w:val="00B068E6"/>
    <w:rsid w:val="00B109B2"/>
    <w:rsid w:val="00BA5045"/>
    <w:rsid w:val="00BA5B90"/>
    <w:rsid w:val="00BB203B"/>
    <w:rsid w:val="00BC40C1"/>
    <w:rsid w:val="00BE2CCF"/>
    <w:rsid w:val="00C00149"/>
    <w:rsid w:val="00C048FB"/>
    <w:rsid w:val="00C065BE"/>
    <w:rsid w:val="00C2505B"/>
    <w:rsid w:val="00C464FA"/>
    <w:rsid w:val="00CD4351"/>
    <w:rsid w:val="00D11F1F"/>
    <w:rsid w:val="00D523D7"/>
    <w:rsid w:val="00DA6375"/>
    <w:rsid w:val="00DC4535"/>
    <w:rsid w:val="00E16AD5"/>
    <w:rsid w:val="00E365B1"/>
    <w:rsid w:val="00E542B4"/>
    <w:rsid w:val="00E734AC"/>
    <w:rsid w:val="00EF16BE"/>
    <w:rsid w:val="00F56DBC"/>
    <w:rsid w:val="00FD652D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D6A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73"/>
    <w:rPr>
      <w:sz w:val="16"/>
      <w:szCs w:val="18"/>
    </w:rPr>
  </w:style>
  <w:style w:type="paragraph" w:styleId="Heading1">
    <w:name w:val="heading 1"/>
    <w:basedOn w:val="Normal"/>
    <w:next w:val="Normal"/>
    <w:uiPriority w:val="9"/>
    <w:qFormat/>
    <w:rsid w:val="00E734A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781415"/>
    <w:pPr>
      <w:shd w:val="clear" w:color="auto" w:fill="EADBD4" w:themeFill="accent3" w:themeFillTint="33"/>
      <w:spacing w:before="240"/>
      <w:outlineLvl w:val="1"/>
    </w:pPr>
    <w:rPr>
      <w:b/>
      <w:color w:val="30206B"/>
      <w:sz w:val="20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rsid w:val="002A4C73"/>
    <w:pPr>
      <w:outlineLvl w:val="2"/>
    </w:pPr>
    <w:rPr>
      <w:rFonts w:asciiTheme="majorHAnsi" w:eastAsiaTheme="majorEastAsia" w:hAnsiTheme="majorHAnsi" w:cstheme="majorBidi"/>
      <w:color w:val="7030A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Theme="minorHAnsi" w:hAnsiTheme="minorHAnsi"/>
      <w:color w:val="808080"/>
      <w:sz w:val="16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FooterChar">
    <w:name w:val="Footer Char"/>
    <w:basedOn w:val="DefaultParagraphFont"/>
    <w:link w:val="Footer"/>
    <w:uiPriority w:val="99"/>
    <w:rsid w:val="00860BE1"/>
    <w:rPr>
      <w:rFonts w:asciiTheme="minorHAnsi" w:hAnsiTheme="minorHAnsi"/>
      <w:color w:val="865640" w:themeColor="accent3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 w:val="16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 w:val="1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  <w:sz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 w:val="16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 w:val="16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color w:val="000000" w:themeColor="text1"/>
      <w:sz w:val="16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  <w:sz w:val="16"/>
    </w:rPr>
  </w:style>
  <w:style w:type="paragraph" w:styleId="Header">
    <w:name w:val="header"/>
    <w:basedOn w:val="Normal"/>
    <w:link w:val="HeaderChar"/>
    <w:uiPriority w:val="99"/>
    <w:unhideWhenUsed/>
    <w:rsid w:val="00875DA4"/>
    <w:pPr>
      <w:spacing w:before="0" w:after="0"/>
    </w:pPr>
  </w:style>
  <w:style w:type="paragraph" w:customStyle="1" w:styleId="Companyname">
    <w:name w:val="Company name"/>
    <w:basedOn w:val="Normal"/>
    <w:next w:val="Normal"/>
    <w:uiPriority w:val="1"/>
    <w:qFormat/>
    <w:rsid w:val="004931D8"/>
    <w:pPr>
      <w:spacing w:before="0" w:after="0"/>
      <w:jc w:val="center"/>
    </w:pPr>
    <w:rPr>
      <w:b/>
      <w:bCs/>
      <w:color w:val="30206B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75DA4"/>
    <w:rPr>
      <w:rFonts w:asciiTheme="minorHAnsi" w:hAnsiTheme="minorHAnsi"/>
      <w:color w:val="000000" w:themeColor="text1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2D15"/>
  </w:style>
  <w:style w:type="paragraph" w:styleId="BlockText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0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2D1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2D15"/>
    <w:rPr>
      <w:rFonts w:asciiTheme="minorHAnsi" w:hAnsiTheme="minorHAnsi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D1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2D1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2D15"/>
    <w:rPr>
      <w:rFonts w:asciiTheme="minorHAnsi" w:hAnsiTheme="minorHAnsi"/>
      <w:color w:val="000000" w:themeColor="text1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F039C"/>
    <w:rPr>
      <w:rFonts w:asciiTheme="minorHAnsi" w:hAnsiTheme="minorHAnsi"/>
      <w:b/>
      <w:bCs/>
      <w:i/>
      <w:iCs/>
      <w:color w:val="000000" w:themeColor="text1"/>
      <w:spacing w:val="0"/>
      <w:sz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table" w:styleId="ColorfulGrid">
    <w:name w:val="Colorful Grid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D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D15"/>
    <w:rPr>
      <w:rFonts w:asciiTheme="minorHAnsi" w:hAnsiTheme="minorHAnsi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02D15"/>
  </w:style>
  <w:style w:type="character" w:customStyle="1" w:styleId="DateChar">
    <w:name w:val="Date Char"/>
    <w:basedOn w:val="DefaultParagraphFont"/>
    <w:link w:val="Dat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D15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02D1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2D15"/>
    <w:rPr>
      <w:rFonts w:asciiTheme="minorHAnsi" w:hAnsiTheme="minorHAnsi"/>
      <w:color w:val="8C8C8C" w:themeColor="followedHyperlink"/>
      <w:sz w:val="16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table" w:styleId="GridTable1Light-Accent2">
    <w:name w:val="Grid Table 1 Light Accent 2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3">
    <w:name w:val="Grid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2D15"/>
    <w:rPr>
      <w:rFonts w:asciiTheme="minorHAnsi" w:hAnsiTheme="minorHAnsi"/>
      <w:i/>
      <w:iCs/>
      <w:color w:val="000000" w:themeColor="text1"/>
      <w:sz w:val="16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TMLCode">
    <w:name w:val="HTML Code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TMLKeyboard">
    <w:name w:val="HTML Keyboard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yperlink">
    <w:name w:val="Hyperlink"/>
    <w:basedOn w:val="DefaultParagraphFont"/>
    <w:uiPriority w:val="99"/>
    <w:semiHidden/>
    <w:unhideWhenUsed/>
    <w:rsid w:val="00602D15"/>
    <w:rPr>
      <w:rFonts w:asciiTheme="minorHAnsi" w:hAnsiTheme="minorHAnsi"/>
      <w:color w:val="2998E3" w:themeColor="hyperlink"/>
      <w:sz w:val="1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F039C"/>
    <w:rPr>
      <w:rFonts w:asciiTheme="minorHAnsi" w:hAnsiTheme="minorHAnsi"/>
      <w:i/>
      <w:iCs/>
      <w:color w:val="724109" w:themeColor="accent1" w:themeShade="80"/>
      <w:sz w:val="1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039C"/>
    <w:rPr>
      <w:rFonts w:asciiTheme="minorHAnsi" w:hAnsiTheme="minorHAnsi"/>
      <w:i/>
      <w:iCs/>
      <w:color w:val="724109" w:themeColor="accent1" w:themeShade="80"/>
      <w:sz w:val="16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F039C"/>
    <w:rPr>
      <w:rFonts w:asciiTheme="minorHAnsi" w:hAnsiTheme="minorHAnsi"/>
      <w:b/>
      <w:bCs/>
      <w:caps w:val="0"/>
      <w:smallCaps/>
      <w:color w:val="724109" w:themeColor="accent1" w:themeShade="80"/>
      <w:spacing w:val="0"/>
      <w:sz w:val="16"/>
    </w:rPr>
  </w:style>
  <w:style w:type="table" w:styleId="LightGrid">
    <w:name w:val="Light Grid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paragraph" w:styleId="List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3">
    <w:name w:val="List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D1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table" w:styleId="PlainTable1">
    <w:name w:val="Plain Table 1"/>
    <w:basedOn w:val="Table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039C"/>
    <w:rPr>
      <w:rFonts w:asciiTheme="minorHAnsi" w:hAnsiTheme="minorHAnsi"/>
      <w:i/>
      <w:iCs/>
      <w:color w:val="404040" w:themeColor="text1" w:themeTint="BF"/>
      <w:sz w:val="16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2D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602D15"/>
    <w:rPr>
      <w:rFonts w:asciiTheme="minorHAnsi" w:hAnsiTheme="minorHAnsi"/>
      <w:b/>
      <w:bCs/>
      <w:color w:val="000000" w:themeColor="text1"/>
      <w:sz w:val="16"/>
    </w:rPr>
  </w:style>
  <w:style w:type="character" w:styleId="SubtleEmphasis">
    <w:name w:val="Subtle Emphasis"/>
    <w:basedOn w:val="DefaultParagraphFont"/>
    <w:uiPriority w:val="19"/>
    <w:semiHidden/>
    <w:unhideWhenUsed/>
    <w:rsid w:val="00602D15"/>
    <w:rPr>
      <w:rFonts w:asciiTheme="minorHAnsi" w:hAnsiTheme="minorHAnsi"/>
      <w:i/>
      <w:iCs/>
      <w:color w:val="404040" w:themeColor="text1" w:themeTint="BF"/>
      <w:sz w:val="16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F039C"/>
    <w:rPr>
      <w:rFonts w:asciiTheme="minorHAnsi" w:hAnsiTheme="minorHAnsi"/>
      <w:caps w:val="0"/>
      <w:smallCaps/>
      <w:color w:val="5A5A5A" w:themeColor="text1" w:themeTint="A5"/>
      <w:sz w:val="16"/>
    </w:rPr>
  </w:style>
  <w:style w:type="table" w:styleId="Table3Deffects1">
    <w:name w:val="Table 3D effects 1"/>
    <w:basedOn w:val="Table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02D15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2D15"/>
  </w:style>
  <w:style w:type="paragraph" w:styleId="TOC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port">
    <w:name w:val="Report"/>
    <w:basedOn w:val="TableNormal"/>
    <w:uiPriority w:val="99"/>
    <w:rsid w:val="007844B0"/>
    <w:tblPr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  <w:tblStylePr w:type="band2Vert">
      <w:rPr>
        <w:color w:val="auto"/>
      </w:rPr>
    </w:tblStylePr>
  </w:style>
  <w:style w:type="paragraph" w:customStyle="1" w:styleId="Style1">
    <w:name w:val="Style1"/>
    <w:basedOn w:val="Heading2"/>
    <w:qFormat/>
    <w:rsid w:val="00E734AC"/>
    <w:rPr>
      <w:color w:val="000000" w:themeColor="text1"/>
    </w:rPr>
  </w:style>
  <w:style w:type="character" w:customStyle="1" w:styleId="checkbox">
    <w:name w:val="checkbox"/>
    <w:basedOn w:val="DefaultParagraphFont"/>
    <w:uiPriority w:val="1"/>
    <w:qFormat/>
    <w:rsid w:val="00912A34"/>
    <w:rPr>
      <w:rFonts w:asciiTheme="minorHAnsi" w:hAnsiTheme="minorHAnsi"/>
      <w:color w:val="000000" w:themeColor="text1"/>
      <w:sz w:val="16"/>
    </w:rPr>
  </w:style>
  <w:style w:type="paragraph" w:customStyle="1" w:styleId="Checkbox0">
    <w:name w:val="Checkbox"/>
    <w:basedOn w:val="Normal"/>
    <w:next w:val="Normal"/>
    <w:qFormat/>
    <w:rsid w:val="00C00149"/>
    <w:pPr>
      <w:spacing w:before="0" w:after="0"/>
      <w:jc w:val="center"/>
    </w:pPr>
    <w:rPr>
      <w:rFonts w:eastAsia="Times New Roman" w:cs="Times New Roman"/>
      <w:color w:val="404040" w:themeColor="text1" w:themeTint="BF"/>
      <w:sz w:val="19"/>
      <w:szCs w:val="19"/>
      <w:lang w:val="en-US" w:eastAsia="en-US"/>
    </w:rPr>
  </w:style>
  <w:style w:type="paragraph" w:styleId="Revision">
    <w:name w:val="Revision"/>
    <w:hidden/>
    <w:uiPriority w:val="99"/>
    <w:semiHidden/>
    <w:rsid w:val="00FD652D"/>
    <w:pPr>
      <w:spacing w:before="0" w:after="0"/>
    </w:pPr>
    <w:rPr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ihr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ihr.com/platform/?utm_source=resource&amp;utm_medium=resource&amp;utm_campaign=templates&amp;utm_content=templates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ihr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scott/Library/Containers/com.microsoft.Word/Data/Library/Application%20Support/Microsoft/Office/16.0/DTS/Search/%7b44F92B24-2CCE-0A41-89A0-ED80F953A24D%7dtf0346306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E10FF2979A5B4092612F9D0254A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F9C8E-91FC-234F-B325-17B61FEDB188}"/>
      </w:docPartPr>
      <w:docPartBody>
        <w:p w:rsidR="00F906F8" w:rsidRDefault="00000000">
          <w:pPr>
            <w:pStyle w:val="52E10FF2979A5B4092612F9D0254ABF0"/>
          </w:pPr>
          <w:r>
            <w:rPr>
              <w:lang w:bidi="en-GB"/>
            </w:rPr>
            <w:t>Employee name</w:t>
          </w:r>
        </w:p>
      </w:docPartBody>
    </w:docPart>
    <w:docPart>
      <w:docPartPr>
        <w:name w:val="9E39F8BD11CCE44583B1FEE14EC75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C1343-3EB1-4F4C-9F11-63A14221CDA3}"/>
      </w:docPartPr>
      <w:docPartBody>
        <w:p w:rsidR="00F906F8" w:rsidRDefault="00000000">
          <w:pPr>
            <w:pStyle w:val="9E39F8BD11CCE44583B1FEE14EC758B0"/>
          </w:pPr>
          <w:r w:rsidRPr="007844B0">
            <w:rPr>
              <w:lang w:bidi="en-GB"/>
            </w:rPr>
            <w:t>Enter employee name</w:t>
          </w:r>
        </w:p>
      </w:docPartBody>
    </w:docPart>
    <w:docPart>
      <w:docPartPr>
        <w:name w:val="533CC1255D8E06458841634A6845C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BBE2D-CAF1-B44D-A5C0-2A6B04ED0ED8}"/>
      </w:docPartPr>
      <w:docPartBody>
        <w:p w:rsidR="00F906F8" w:rsidRDefault="00000000">
          <w:pPr>
            <w:pStyle w:val="533CC1255D8E06458841634A6845C4F4"/>
          </w:pPr>
          <w:r>
            <w:rPr>
              <w:lang w:bidi="en-GB"/>
            </w:rPr>
            <w:t>Manager</w:t>
          </w:r>
        </w:p>
      </w:docPartBody>
    </w:docPart>
    <w:docPart>
      <w:docPartPr>
        <w:name w:val="02A2CD39F3D2AF4095D16A15AB4F0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8AB9B-F234-CF47-B62B-C13C9CC77213}"/>
      </w:docPartPr>
      <w:docPartBody>
        <w:p w:rsidR="00F906F8" w:rsidRDefault="00000000">
          <w:pPr>
            <w:pStyle w:val="02A2CD39F3D2AF4095D16A15AB4F0FE0"/>
          </w:pPr>
          <w:r>
            <w:rPr>
              <w:lang w:bidi="en-GB"/>
            </w:rPr>
            <w:t>Enter manager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E8"/>
    <w:rsid w:val="0029473B"/>
    <w:rsid w:val="002C2BC1"/>
    <w:rsid w:val="002C7651"/>
    <w:rsid w:val="003A01BE"/>
    <w:rsid w:val="004B5EFD"/>
    <w:rsid w:val="006C540A"/>
    <w:rsid w:val="008036E6"/>
    <w:rsid w:val="008F211B"/>
    <w:rsid w:val="00A411E3"/>
    <w:rsid w:val="00B13958"/>
    <w:rsid w:val="00D235AA"/>
    <w:rsid w:val="00E254E8"/>
    <w:rsid w:val="00F077B6"/>
    <w:rsid w:val="00F85B1E"/>
    <w:rsid w:val="00F9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E10FF2979A5B4092612F9D0254ABF0">
    <w:name w:val="52E10FF2979A5B4092612F9D0254ABF0"/>
  </w:style>
  <w:style w:type="paragraph" w:customStyle="1" w:styleId="9E39F8BD11CCE44583B1FEE14EC758B0">
    <w:name w:val="9E39F8BD11CCE44583B1FEE14EC758B0"/>
  </w:style>
  <w:style w:type="paragraph" w:customStyle="1" w:styleId="533CC1255D8E06458841634A6845C4F4">
    <w:name w:val="533CC1255D8E06458841634A6845C4F4"/>
  </w:style>
  <w:style w:type="paragraph" w:customStyle="1" w:styleId="02A2CD39F3D2AF4095D16A15AB4F0FE0">
    <w:name w:val="02A2CD39F3D2AF4095D16A15AB4F0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AED09CB-92A0-414F-B35F-F9C2F2F10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86410-FAE5-46E1-9CB0-7F0B443429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5B80C-6231-D74D-8586-598C83EC2E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4CB403-43D3-4084-BAD4-497D989717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{44F92B24-2CCE-0A41-89A0-ED80F953A24D}tf03463063_win32.dotx</Template>
  <TotalTime>0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2023-05-09T11:22:00Z</dcterms:created>
  <dcterms:modified xsi:type="dcterms:W3CDTF">2024-06-26T10:43:00Z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